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D96" w:rsidRDefault="00FC4D96" w:rsidP="003E30D6">
      <w:pPr>
        <w:rPr>
          <w:noProof/>
        </w:rPr>
      </w:pPr>
    </w:p>
    <w:p w:rsidR="00832742" w:rsidRPr="00DE639C" w:rsidRDefault="00444A47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Malawi Trip 2020</w:t>
      </w:r>
      <w:r w:rsidR="00832742" w:rsidRPr="00DE639C">
        <w:rPr>
          <w:rFonts w:ascii="Helvetica" w:hAnsi="Helvetica" w:cs="Helvetica"/>
          <w:sz w:val="32"/>
          <w:szCs w:val="32"/>
        </w:rPr>
        <w:t xml:space="preserve"> Fundraising</w:t>
      </w:r>
    </w:p>
    <w:p w:rsidR="00832742" w:rsidRDefault="00832742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 xml:space="preserve">Christmas </w:t>
      </w:r>
      <w:r w:rsidR="00F87800">
        <w:rPr>
          <w:rFonts w:ascii="Helvetica" w:hAnsi="Helvetica" w:cs="Helvetica"/>
          <w:sz w:val="32"/>
          <w:szCs w:val="32"/>
        </w:rPr>
        <w:t>w</w:t>
      </w:r>
      <w:r w:rsidRPr="00DE639C">
        <w:rPr>
          <w:rFonts w:ascii="Helvetica" w:hAnsi="Helvetica" w:cs="Helvetica"/>
          <w:sz w:val="32"/>
          <w:szCs w:val="32"/>
        </w:rPr>
        <w:t>reath making evening</w:t>
      </w:r>
    </w:p>
    <w:p w:rsidR="00832742" w:rsidRDefault="00832742" w:rsidP="00832742">
      <w:pPr>
        <w:jc w:val="center"/>
        <w:rPr>
          <w:rFonts w:ascii="Helvetica" w:hAnsi="Helvetica" w:cs="Helvetica"/>
          <w:sz w:val="32"/>
          <w:szCs w:val="32"/>
        </w:rPr>
      </w:pPr>
    </w:p>
    <w:p w:rsidR="00832742" w:rsidRDefault="00BB71CB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54209111" wp14:editId="006A0BE7">
            <wp:simplePos x="0" y="0"/>
            <wp:positionH relativeFrom="column">
              <wp:posOffset>-266700</wp:posOffset>
            </wp:positionH>
            <wp:positionV relativeFrom="paragraph">
              <wp:posOffset>247015</wp:posOffset>
            </wp:positionV>
            <wp:extent cx="1057275" cy="1095375"/>
            <wp:effectExtent l="0" t="0" r="9525" b="9525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3091" t="38947" r="58528" b="27031"/>
                    <a:stretch/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742" w:rsidRDefault="00BB71CB" w:rsidP="00832742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4C44D7FC" wp14:editId="081ECA5F">
            <wp:simplePos x="0" y="0"/>
            <wp:positionH relativeFrom="column">
              <wp:posOffset>5143500</wp:posOffset>
            </wp:positionH>
            <wp:positionV relativeFrom="paragraph">
              <wp:posOffset>23495</wp:posOffset>
            </wp:positionV>
            <wp:extent cx="1057275" cy="1095375"/>
            <wp:effectExtent l="0" t="0" r="9525" b="9525"/>
            <wp:wrapNone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23091" t="38947" r="58528" b="27031"/>
                    <a:stretch/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742">
        <w:rPr>
          <w:rFonts w:ascii="Helvetica" w:hAnsi="Helvetica" w:cs="Helvetica"/>
          <w:sz w:val="32"/>
          <w:szCs w:val="32"/>
        </w:rPr>
        <w:t>Thursday 1</w:t>
      </w:r>
      <w:r w:rsidR="00444A47">
        <w:rPr>
          <w:rFonts w:ascii="Helvetica" w:hAnsi="Helvetica" w:cs="Helvetica"/>
          <w:sz w:val="32"/>
          <w:szCs w:val="32"/>
        </w:rPr>
        <w:t>2</w:t>
      </w:r>
      <w:r w:rsidR="00832742">
        <w:rPr>
          <w:rFonts w:ascii="Helvetica" w:hAnsi="Helvetica" w:cs="Helvetica"/>
          <w:sz w:val="32"/>
          <w:szCs w:val="32"/>
        </w:rPr>
        <w:t xml:space="preserve"> December 20</w:t>
      </w:r>
      <w:r w:rsidR="000A70A6">
        <w:rPr>
          <w:rFonts w:ascii="Helvetica" w:hAnsi="Helvetica" w:cs="Helvetica"/>
          <w:sz w:val="32"/>
          <w:szCs w:val="32"/>
        </w:rPr>
        <w:t>19</w:t>
      </w:r>
      <w:bookmarkStart w:id="0" w:name="_GoBack"/>
      <w:bookmarkEnd w:id="0"/>
    </w:p>
    <w:p w:rsidR="00BB71CB" w:rsidRDefault="00BB71CB" w:rsidP="00BB71CB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>Sixth Form Centre</w:t>
      </w:r>
    </w:p>
    <w:p w:rsidR="00BB71CB" w:rsidRDefault="00832742" w:rsidP="00BB71CB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 xml:space="preserve"> </w:t>
      </w:r>
      <w:r w:rsidRPr="00BB71CB">
        <w:rPr>
          <w:rFonts w:ascii="Helvetica" w:hAnsi="Helvetica" w:cs="Helvetica"/>
          <w:sz w:val="32"/>
          <w:szCs w:val="32"/>
        </w:rPr>
        <w:t>£20 per person</w:t>
      </w:r>
    </w:p>
    <w:p w:rsidR="00832742" w:rsidRDefault="000E7F03" w:rsidP="00BB71CB">
      <w:pPr>
        <w:jc w:val="center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sz w:val="32"/>
          <w:szCs w:val="32"/>
        </w:rPr>
        <w:t xml:space="preserve">   </w:t>
      </w:r>
      <w:r w:rsidR="001D40DB">
        <w:rPr>
          <w:rFonts w:ascii="Helvetica" w:hAnsi="Helvetica" w:cs="Helvetica"/>
          <w:sz w:val="32"/>
          <w:szCs w:val="32"/>
        </w:rPr>
        <w:t>6.45pm</w:t>
      </w:r>
      <w:r w:rsidR="00832742">
        <w:rPr>
          <w:rFonts w:ascii="Helvetica" w:hAnsi="Helvetica" w:cs="Helvetica"/>
          <w:sz w:val="32"/>
          <w:szCs w:val="32"/>
        </w:rPr>
        <w:t xml:space="preserve"> for </w:t>
      </w:r>
      <w:r w:rsidR="00545E8B">
        <w:rPr>
          <w:rFonts w:ascii="Helvetica" w:hAnsi="Helvetica" w:cs="Helvetica"/>
          <w:sz w:val="32"/>
          <w:szCs w:val="32"/>
        </w:rPr>
        <w:t>7pm</w:t>
      </w:r>
      <w:r w:rsidR="00832742">
        <w:rPr>
          <w:rFonts w:ascii="Helvetica" w:hAnsi="Helvetica" w:cs="Helvetica"/>
          <w:sz w:val="32"/>
          <w:szCs w:val="32"/>
        </w:rPr>
        <w:t xml:space="preserve"> start</w:t>
      </w:r>
      <w:r w:rsidR="00832742">
        <w:rPr>
          <w:rFonts w:ascii="Helvetica" w:hAnsi="Helvetica" w:cs="Helvetica"/>
          <w:sz w:val="32"/>
          <w:szCs w:val="32"/>
        </w:rPr>
        <w:tab/>
      </w:r>
    </w:p>
    <w:p w:rsidR="00832742" w:rsidRDefault="00832742" w:rsidP="00832742">
      <w:pPr>
        <w:jc w:val="center"/>
        <w:rPr>
          <w:rFonts w:ascii="Helvetica" w:hAnsi="Helvetica" w:cs="Helvetica"/>
          <w:sz w:val="32"/>
          <w:szCs w:val="32"/>
        </w:rPr>
      </w:pPr>
    </w:p>
    <w:p w:rsidR="00832742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>Price includes all materials</w:t>
      </w:r>
    </w:p>
    <w:p w:rsidR="00832742" w:rsidRPr="00DE639C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>Please bring: secateurs, gardening gloves</w:t>
      </w:r>
    </w:p>
    <w:p w:rsidR="00832742" w:rsidRPr="00DE639C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</w:p>
    <w:p w:rsidR="00832742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  <w:r w:rsidRPr="00DE639C">
        <w:rPr>
          <w:rFonts w:ascii="Helvetica" w:hAnsi="Helvetica" w:cs="Helvetica"/>
          <w:sz w:val="24"/>
          <w:szCs w:val="24"/>
        </w:rPr>
        <w:t xml:space="preserve">We will hold a </w:t>
      </w:r>
      <w:r>
        <w:rPr>
          <w:rFonts w:ascii="Helvetica" w:hAnsi="Helvetica" w:cs="Helvetica"/>
          <w:sz w:val="24"/>
          <w:szCs w:val="24"/>
        </w:rPr>
        <w:t xml:space="preserve">light </w:t>
      </w:r>
      <w:r w:rsidRPr="00DE639C">
        <w:rPr>
          <w:rFonts w:ascii="Helvetica" w:hAnsi="Helvetica" w:cs="Helvetica"/>
          <w:sz w:val="24"/>
          <w:szCs w:val="24"/>
        </w:rPr>
        <w:t>refreshment stall and raffle on the evening.</w:t>
      </w:r>
    </w:p>
    <w:p w:rsidR="00832742" w:rsidRDefault="00832742" w:rsidP="00832742">
      <w:pPr>
        <w:jc w:val="center"/>
        <w:rPr>
          <w:rFonts w:ascii="Helvetica" w:hAnsi="Helvetica" w:cs="Helvetica"/>
          <w:sz w:val="24"/>
          <w:szCs w:val="24"/>
        </w:rPr>
      </w:pPr>
    </w:p>
    <w:p w:rsidR="007248D3" w:rsidRDefault="00905553" w:rsidP="00905553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In order to book your seat(s) please complete the below section and return to </w:t>
      </w:r>
    </w:p>
    <w:p w:rsidR="00905553" w:rsidRDefault="00905553" w:rsidP="00905553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Mrs Allen, or email the information to </w:t>
      </w:r>
      <w:hyperlink r:id="rId9" w:history="1">
        <w:r w:rsidRPr="00545E8B">
          <w:rPr>
            <w:rStyle w:val="Hyperlink"/>
            <w:rFonts w:ascii="Helvetica" w:hAnsi="Helvetica" w:cs="Helvetica"/>
            <w:b/>
            <w:color w:val="auto"/>
            <w:sz w:val="24"/>
            <w:szCs w:val="24"/>
            <w:u w:val="none"/>
          </w:rPr>
          <w:t>anneallen@princethorpe.co.uk</w:t>
        </w:r>
      </w:hyperlink>
      <w:r w:rsidRPr="00545E8B">
        <w:rPr>
          <w:rFonts w:ascii="Helvetica" w:hAnsi="Helvetica" w:cs="Helvetica"/>
          <w:b/>
          <w:sz w:val="24"/>
          <w:szCs w:val="24"/>
          <w:u w:val="single"/>
        </w:rPr>
        <w:t xml:space="preserve"> </w:t>
      </w:r>
      <w:r>
        <w:rPr>
          <w:rFonts w:ascii="Helvetica" w:hAnsi="Helvetica" w:cs="Helvetica"/>
          <w:sz w:val="24"/>
          <w:szCs w:val="24"/>
        </w:rPr>
        <w:t xml:space="preserve"> </w:t>
      </w:r>
    </w:p>
    <w:p w:rsidR="00FC4D96" w:rsidRDefault="00FC4D96" w:rsidP="003E30D6">
      <w:pPr>
        <w:rPr>
          <w:noProof/>
        </w:rPr>
      </w:pPr>
    </w:p>
    <w:p w:rsidR="00FC4D96" w:rsidRDefault="00FC4D96" w:rsidP="003E30D6">
      <w:pPr>
        <w:pBdr>
          <w:bottom w:val="single" w:sz="6" w:space="1" w:color="auto"/>
        </w:pBdr>
        <w:rPr>
          <w:noProof/>
        </w:rPr>
      </w:pPr>
    </w:p>
    <w:p w:rsidR="00F66AA6" w:rsidRDefault="00F66AA6" w:rsidP="00FC4D96"/>
    <w:p w:rsidR="0089001A" w:rsidRDefault="0089001A" w:rsidP="0089001A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92A88B6" wp14:editId="1FCB9FA3">
            <wp:simplePos x="0" y="0"/>
            <wp:positionH relativeFrom="column">
              <wp:posOffset>5288280</wp:posOffset>
            </wp:positionH>
            <wp:positionV relativeFrom="paragraph">
              <wp:posOffset>56515</wp:posOffset>
            </wp:positionV>
            <wp:extent cx="512445" cy="488315"/>
            <wp:effectExtent l="19050" t="0" r="1905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271" t="40254" r="58230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1B7EACF" wp14:editId="67B7E2AF">
            <wp:simplePos x="0" y="0"/>
            <wp:positionH relativeFrom="column">
              <wp:posOffset>34290</wp:posOffset>
            </wp:positionH>
            <wp:positionV relativeFrom="paragraph">
              <wp:posOffset>57785</wp:posOffset>
            </wp:positionV>
            <wp:extent cx="532130" cy="504190"/>
            <wp:effectExtent l="1905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271" t="40254" r="58230" b="2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E8B" w:rsidRDefault="0089001A" w:rsidP="00CB3FA2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                  </w:t>
      </w:r>
      <w:r>
        <w:rPr>
          <w:rFonts w:ascii="Helvetica" w:hAnsi="Helvetica" w:cs="Helvetica"/>
          <w:sz w:val="24"/>
          <w:szCs w:val="24"/>
        </w:rPr>
        <w:tab/>
      </w:r>
      <w:r w:rsidR="00CB3FA2">
        <w:rPr>
          <w:rFonts w:ascii="Helvetica" w:hAnsi="Helvetica" w:cs="Helvetica"/>
          <w:sz w:val="24"/>
          <w:szCs w:val="24"/>
        </w:rPr>
        <w:t>Name:</w:t>
      </w:r>
      <w:r w:rsidR="00545E8B">
        <w:rPr>
          <w:rFonts w:ascii="Helvetica" w:hAnsi="Helvetica" w:cs="Helvetica"/>
          <w:sz w:val="24"/>
          <w:szCs w:val="24"/>
        </w:rPr>
        <w:t xml:space="preserve"> ___________________________________</w:t>
      </w:r>
    </w:p>
    <w:p w:rsidR="00BD4E31" w:rsidRDefault="00CB3FA2" w:rsidP="00CB3FA2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</w:p>
    <w:p w:rsidR="00CB3FA2" w:rsidRDefault="00CB3FA2" w:rsidP="00BD4E31">
      <w:pPr>
        <w:ind w:left="720" w:firstLine="720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 would like </w:t>
      </w:r>
      <w:r w:rsidR="00545E8B">
        <w:rPr>
          <w:rFonts w:ascii="Helvetica" w:hAnsi="Helvetica" w:cs="Helvetica"/>
          <w:sz w:val="24"/>
          <w:szCs w:val="24"/>
        </w:rPr>
        <w:t>_________</w:t>
      </w:r>
      <w:r>
        <w:rPr>
          <w:rFonts w:ascii="Helvetica" w:hAnsi="Helvetica" w:cs="Helvetica"/>
          <w:sz w:val="24"/>
          <w:szCs w:val="24"/>
        </w:rPr>
        <w:t xml:space="preserve"> tickets for the evening at £20 per ticket</w:t>
      </w:r>
    </w:p>
    <w:p w:rsidR="00832742" w:rsidRDefault="00832742" w:rsidP="0089001A">
      <w:pPr>
        <w:rPr>
          <w:rFonts w:ascii="Helvetica" w:hAnsi="Helvetica" w:cs="Helvetica"/>
          <w:sz w:val="24"/>
          <w:szCs w:val="24"/>
        </w:rPr>
      </w:pPr>
    </w:p>
    <w:p w:rsidR="0088141A" w:rsidRDefault="0088141A" w:rsidP="0088141A">
      <w:pPr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5248910</wp:posOffset>
            </wp:positionH>
            <wp:positionV relativeFrom="paragraph">
              <wp:posOffset>6350</wp:posOffset>
            </wp:positionV>
            <wp:extent cx="1228725" cy="1231265"/>
            <wp:effectExtent l="0" t="0" r="952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6" t="33051" r="54942" b="1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>Payment method:</w:t>
      </w:r>
    </w:p>
    <w:p w:rsidR="007248D3" w:rsidRDefault="007248D3" w:rsidP="0088141A">
      <w:pPr>
        <w:rPr>
          <w:rFonts w:ascii="Helvetica" w:hAnsi="Helvetica" w:cs="Helvetica"/>
          <w:sz w:val="24"/>
          <w:szCs w:val="24"/>
        </w:rPr>
      </w:pP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</w:t>
      </w:r>
      <w:r>
        <w:rPr>
          <w:rFonts w:ascii="Helvetica" w:hAnsi="Helvetica" w:cs="Helvetica"/>
          <w:sz w:val="24"/>
          <w:szCs w:val="24"/>
        </w:rPr>
        <w:tab/>
        <w:t xml:space="preserve">I enclose a cheque payable to </w:t>
      </w:r>
      <w:proofErr w:type="spellStart"/>
      <w:r>
        <w:rPr>
          <w:rFonts w:ascii="Helvetica" w:hAnsi="Helvetica" w:cs="Helvetica"/>
          <w:sz w:val="24"/>
          <w:szCs w:val="24"/>
        </w:rPr>
        <w:t>Princethorpe</w:t>
      </w:r>
      <w:proofErr w:type="spellEnd"/>
      <w:r>
        <w:rPr>
          <w:rFonts w:ascii="Helvetica" w:hAnsi="Helvetica" w:cs="Helvetica"/>
          <w:sz w:val="24"/>
          <w:szCs w:val="24"/>
        </w:rPr>
        <w:t xml:space="preserve"> College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</w:t>
      </w:r>
      <w:r>
        <w:rPr>
          <w:rFonts w:ascii="Helvetica" w:hAnsi="Helvetica" w:cs="Helvetica"/>
          <w:sz w:val="24"/>
          <w:szCs w:val="24"/>
        </w:rPr>
        <w:tab/>
        <w:t>I enclose cash payment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O</w:t>
      </w:r>
      <w:r>
        <w:rPr>
          <w:rFonts w:ascii="Helvetica" w:hAnsi="Helvetica" w:cs="Helvetica"/>
          <w:sz w:val="24"/>
          <w:szCs w:val="24"/>
        </w:rPr>
        <w:tab/>
        <w:t>I will BACS transfer the amount with reference ‘Wreath1691’.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i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>-</w:t>
      </w:r>
      <w:r w:rsidR="007C52F1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HSBC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  <w:t>- Account number: 82689111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ab/>
        <w:t>- Sort code: 40-18-17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</w:p>
    <w:p w:rsidR="0088141A" w:rsidRPr="001B1D95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 w:rsidRPr="001B1D95">
        <w:rPr>
          <w:rFonts w:ascii="Helvetica" w:hAnsi="Helvetica" w:cs="Helvetica"/>
          <w:sz w:val="24"/>
          <w:szCs w:val="24"/>
        </w:rPr>
        <w:t>Contact details: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  <w:u w:val="single"/>
        </w:rPr>
      </w:pP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12700</wp:posOffset>
            </wp:positionV>
            <wp:extent cx="1718310" cy="11677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9" t="33405" r="47855" b="2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24"/>
          <w:szCs w:val="24"/>
        </w:rPr>
        <w:t xml:space="preserve">Email: </w:t>
      </w:r>
      <w:r w:rsidR="0021334C">
        <w:rPr>
          <w:rFonts w:ascii="Helvetica" w:hAnsi="Helvetica" w:cs="Helvetica"/>
          <w:sz w:val="24"/>
          <w:szCs w:val="24"/>
        </w:rPr>
        <w:t>_____________________________________</w:t>
      </w:r>
    </w:p>
    <w:p w:rsidR="008814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</w:p>
    <w:p w:rsidR="0089001A" w:rsidRDefault="0088141A" w:rsidP="0088141A">
      <w:pPr>
        <w:tabs>
          <w:tab w:val="left" w:pos="714"/>
        </w:tabs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Telephone number: </w:t>
      </w:r>
      <w:r w:rsidR="0021334C">
        <w:rPr>
          <w:rFonts w:ascii="Helvetica" w:hAnsi="Helvetica" w:cs="Helvetica"/>
          <w:sz w:val="24"/>
          <w:szCs w:val="24"/>
        </w:rPr>
        <w:t>__________________________</w:t>
      </w:r>
    </w:p>
    <w:p w:rsidR="0063171A" w:rsidRPr="003E30D6" w:rsidRDefault="0063171A" w:rsidP="003E30D6"/>
    <w:sectPr w:rsidR="0063171A" w:rsidRPr="003E30D6" w:rsidSect="002816F6">
      <w:footerReference w:type="default" r:id="rId14"/>
      <w:headerReference w:type="first" r:id="rId15"/>
      <w:footerReference w:type="first" r:id="rId16"/>
      <w:pgSz w:w="11901" w:h="16817"/>
      <w:pgMar w:top="1917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EA1" w:rsidRDefault="00BD2EA1" w:rsidP="00E9798E">
      <w:r>
        <w:separator/>
      </w:r>
    </w:p>
  </w:endnote>
  <w:endnote w:type="continuationSeparator" w:id="0">
    <w:p w:rsidR="00BD2EA1" w:rsidRDefault="00BD2EA1" w:rsidP="00E9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98E" w:rsidRDefault="001B30B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9D1B919" wp14:editId="56B4C9B6">
          <wp:simplePos x="0" y="0"/>
          <wp:positionH relativeFrom="column">
            <wp:posOffset>-914378</wp:posOffset>
          </wp:positionH>
          <wp:positionV relativeFrom="page">
            <wp:posOffset>9841405</wp:posOffset>
          </wp:positionV>
          <wp:extent cx="7559040" cy="916305"/>
          <wp:effectExtent l="0" t="0" r="1016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2530-PC A4 Generic P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15D8193" wp14:editId="2405217C">
          <wp:simplePos x="0" y="0"/>
          <wp:positionH relativeFrom="column">
            <wp:posOffset>-972951</wp:posOffset>
          </wp:positionH>
          <wp:positionV relativeFrom="page">
            <wp:posOffset>9831070</wp:posOffset>
          </wp:positionV>
          <wp:extent cx="7559040" cy="916305"/>
          <wp:effectExtent l="0" t="0" r="1016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J2530-PC A4 Generic P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1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6F6" w:rsidRPr="002816F6" w:rsidRDefault="002816F6" w:rsidP="002816F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5D40A97B" wp14:editId="3BA4BE06">
          <wp:simplePos x="0" y="0"/>
          <wp:positionH relativeFrom="column">
            <wp:posOffset>-914400</wp:posOffset>
          </wp:positionH>
          <wp:positionV relativeFrom="page">
            <wp:posOffset>9709720</wp:posOffset>
          </wp:positionV>
          <wp:extent cx="7559040" cy="984885"/>
          <wp:effectExtent l="0" t="0" r="10160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2530-PF Banner Sept 2016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984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EA1" w:rsidRDefault="00BD2EA1" w:rsidP="00E9798E">
      <w:r>
        <w:separator/>
      </w:r>
    </w:p>
  </w:footnote>
  <w:footnote w:type="continuationSeparator" w:id="0">
    <w:p w:rsidR="00BD2EA1" w:rsidRDefault="00BD2EA1" w:rsidP="00E97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6F6" w:rsidRDefault="002816F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2E9CEA61" wp14:editId="3D06A8A3">
          <wp:simplePos x="0" y="0"/>
          <wp:positionH relativeFrom="column">
            <wp:posOffset>-901065</wp:posOffset>
          </wp:positionH>
          <wp:positionV relativeFrom="page">
            <wp:posOffset>-2715</wp:posOffset>
          </wp:positionV>
          <wp:extent cx="7562585" cy="1060607"/>
          <wp:effectExtent l="0" t="0" r="6985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2530-PC A4 Generic P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585" cy="1060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32B67"/>
    <w:multiLevelType w:val="hybridMultilevel"/>
    <w:tmpl w:val="87960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75BD2"/>
    <w:multiLevelType w:val="hybridMultilevel"/>
    <w:tmpl w:val="7C449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EA1"/>
    <w:rsid w:val="000A70A6"/>
    <w:rsid w:val="000B7A9E"/>
    <w:rsid w:val="000C788C"/>
    <w:rsid w:val="000E1462"/>
    <w:rsid w:val="000E7F03"/>
    <w:rsid w:val="00145652"/>
    <w:rsid w:val="00171AF9"/>
    <w:rsid w:val="001B1D95"/>
    <w:rsid w:val="001B30BF"/>
    <w:rsid w:val="001B548E"/>
    <w:rsid w:val="001D40DB"/>
    <w:rsid w:val="001F47E0"/>
    <w:rsid w:val="00211446"/>
    <w:rsid w:val="0021334C"/>
    <w:rsid w:val="00222EAE"/>
    <w:rsid w:val="00226CEB"/>
    <w:rsid w:val="002816F6"/>
    <w:rsid w:val="003071BB"/>
    <w:rsid w:val="003B7ABF"/>
    <w:rsid w:val="003E30D6"/>
    <w:rsid w:val="003E518E"/>
    <w:rsid w:val="003E6254"/>
    <w:rsid w:val="00403143"/>
    <w:rsid w:val="00444A47"/>
    <w:rsid w:val="004C6C65"/>
    <w:rsid w:val="004E635D"/>
    <w:rsid w:val="00505DB3"/>
    <w:rsid w:val="00545E8B"/>
    <w:rsid w:val="0063171A"/>
    <w:rsid w:val="00652CB2"/>
    <w:rsid w:val="006E0C55"/>
    <w:rsid w:val="006E533A"/>
    <w:rsid w:val="007248D3"/>
    <w:rsid w:val="0079732D"/>
    <w:rsid w:val="007A669E"/>
    <w:rsid w:val="007C52F1"/>
    <w:rsid w:val="007E7381"/>
    <w:rsid w:val="00832742"/>
    <w:rsid w:val="00850296"/>
    <w:rsid w:val="0088141A"/>
    <w:rsid w:val="0089001A"/>
    <w:rsid w:val="008F7187"/>
    <w:rsid w:val="00905553"/>
    <w:rsid w:val="00A025DF"/>
    <w:rsid w:val="00AA1883"/>
    <w:rsid w:val="00AF2F97"/>
    <w:rsid w:val="00B06F4A"/>
    <w:rsid w:val="00BB71CB"/>
    <w:rsid w:val="00BC1804"/>
    <w:rsid w:val="00BD2EA1"/>
    <w:rsid w:val="00BD4E31"/>
    <w:rsid w:val="00C561FA"/>
    <w:rsid w:val="00CB3FA2"/>
    <w:rsid w:val="00CB51FF"/>
    <w:rsid w:val="00CD1805"/>
    <w:rsid w:val="00D50A78"/>
    <w:rsid w:val="00D648C4"/>
    <w:rsid w:val="00D87C38"/>
    <w:rsid w:val="00DB7C32"/>
    <w:rsid w:val="00DF05F5"/>
    <w:rsid w:val="00E052ED"/>
    <w:rsid w:val="00E237A7"/>
    <w:rsid w:val="00E26A08"/>
    <w:rsid w:val="00E70F74"/>
    <w:rsid w:val="00E9798E"/>
    <w:rsid w:val="00F66AA6"/>
    <w:rsid w:val="00F87800"/>
    <w:rsid w:val="00FA3402"/>
    <w:rsid w:val="00FC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02CB37C"/>
  <w15:chartTrackingRefBased/>
  <w15:docId w15:val="{91DBEFDD-7AE9-4798-BF64-E6AFCDCD3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2EA1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98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9798E"/>
  </w:style>
  <w:style w:type="paragraph" w:styleId="Footer">
    <w:name w:val="footer"/>
    <w:basedOn w:val="Normal"/>
    <w:link w:val="FooterChar"/>
    <w:uiPriority w:val="99"/>
    <w:unhideWhenUsed/>
    <w:rsid w:val="00E9798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9798E"/>
  </w:style>
  <w:style w:type="paragraph" w:styleId="BodyText">
    <w:name w:val="Body Text"/>
    <w:basedOn w:val="Normal"/>
    <w:link w:val="BodyTextChar"/>
    <w:rsid w:val="00222EAE"/>
    <w:pPr>
      <w:widowControl w:val="0"/>
      <w:tabs>
        <w:tab w:val="left" w:pos="-720"/>
      </w:tabs>
      <w:suppressAutoHyphens/>
      <w:autoSpaceDE w:val="0"/>
      <w:autoSpaceDN w:val="0"/>
      <w:adjustRightInd w:val="0"/>
      <w:spacing w:line="240" w:lineRule="atLeast"/>
      <w:jc w:val="both"/>
    </w:pPr>
    <w:rPr>
      <w:spacing w:val="-3"/>
      <w:sz w:val="24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222EAE"/>
    <w:rPr>
      <w:rFonts w:ascii="Times New Roman" w:eastAsia="Times New Roman" w:hAnsi="Times New Roman" w:cs="Times New Roman"/>
      <w:spacing w:val="-3"/>
      <w:szCs w:val="28"/>
      <w:lang w:val="en-GB"/>
    </w:rPr>
  </w:style>
  <w:style w:type="character" w:styleId="Hyperlink">
    <w:name w:val="Hyperlink"/>
    <w:rsid w:val="00222EAE"/>
    <w:rPr>
      <w:color w:val="0000FF"/>
      <w:u w:val="single"/>
    </w:rPr>
  </w:style>
  <w:style w:type="table" w:styleId="TableGrid">
    <w:name w:val="Table Grid"/>
    <w:basedOn w:val="TableNormal"/>
    <w:uiPriority w:val="39"/>
    <w:rsid w:val="00D87C38"/>
    <w:rPr>
      <w:rFonts w:ascii="Helvetica" w:hAnsi="Helvetica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2E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EA1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FA3402"/>
    <w:pPr>
      <w:ind w:left="720"/>
      <w:contextualSpacing/>
    </w:pPr>
    <w:rPr>
      <w:rFonts w:eastAsia="Calibr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nneallen@princethorpe.co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emplates\Headed%20Templates\Princethorpe\Banner%20Template%20-%20Princethorpe%20-%20Portrait%20-%20Nov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85117-E0A8-4F65-9566-C44EE1BA5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Template - Princethorpe - Portrait - Nov 2016</Template>
  <TotalTime>3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Princethorpe Foundation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Shorten</dc:creator>
  <cp:keywords/>
  <dc:description/>
  <cp:lastModifiedBy>Julie Shorten</cp:lastModifiedBy>
  <cp:revision>8</cp:revision>
  <cp:lastPrinted>2018-11-08T09:49:00Z</cp:lastPrinted>
  <dcterms:created xsi:type="dcterms:W3CDTF">2019-09-25T15:13:00Z</dcterms:created>
  <dcterms:modified xsi:type="dcterms:W3CDTF">2019-10-02T13:37:00Z</dcterms:modified>
</cp:coreProperties>
</file>